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613" w:rsidRPr="00EE3FF6" w:rsidRDefault="00EE3FF6">
      <w:pPr>
        <w:rPr>
          <w:b/>
        </w:rPr>
      </w:pPr>
      <w:r w:rsidRPr="00EE3FF6">
        <w:rPr>
          <w:b/>
        </w:rPr>
        <w:t xml:space="preserve">The Disturbing Presence </w:t>
      </w:r>
      <w:proofErr w:type="gramStart"/>
      <w:r w:rsidRPr="00EE3FF6">
        <w:rPr>
          <w:b/>
        </w:rPr>
        <w:t>Of</w:t>
      </w:r>
      <w:proofErr w:type="gramEnd"/>
      <w:r w:rsidRPr="00EE3FF6">
        <w:rPr>
          <w:b/>
        </w:rPr>
        <w:t xml:space="preserve"> Christ – 2017-01-08 Questions</w:t>
      </w:r>
    </w:p>
    <w:p w:rsidR="00EE3FF6" w:rsidRDefault="00EE3FF6"/>
    <w:p w:rsidR="00EE3FF6" w:rsidRDefault="00EE3FF6">
      <w:r>
        <w:t>1. Do you remember the Nickel Mines incident?</w:t>
      </w:r>
    </w:p>
    <w:p w:rsidR="00EE3FF6" w:rsidRDefault="00EE3FF6">
      <w:r>
        <w:t>Talk about your emotion towards the killer as you heard the story.</w:t>
      </w:r>
    </w:p>
    <w:p w:rsidR="00EE3FF6" w:rsidRDefault="00EE3FF6">
      <w:r>
        <w:t>How do you react to the expressions of forgiveness on that same evening?</w:t>
      </w:r>
    </w:p>
    <w:p w:rsidR="00EE3FF6" w:rsidRDefault="00EE3FF6"/>
    <w:p w:rsidR="00EE3FF6" w:rsidRDefault="00EE3FF6">
      <w:r>
        <w:t>2. What are some characteristics you consider to be “typically Christian” – both inside and outside the church?</w:t>
      </w:r>
    </w:p>
    <w:p w:rsidR="00EE3FF6" w:rsidRDefault="00EE3FF6">
      <w:r>
        <w:t>3. What are some characteristics that you consider not “typically Christian” that you have observed both inside and outside the church?</w:t>
      </w:r>
    </w:p>
    <w:p w:rsidR="00EE3FF6" w:rsidRDefault="00EE3FF6"/>
    <w:p w:rsidR="00EE3FF6" w:rsidRDefault="00EE3FF6">
      <w:r>
        <w:t>4. How do you feel about the survey results reported in the book “Unchristian?”</w:t>
      </w:r>
    </w:p>
    <w:p w:rsidR="00EE3FF6" w:rsidRDefault="00EE3FF6"/>
    <w:p w:rsidR="00EE3FF6" w:rsidRDefault="00EE3FF6">
      <w:r>
        <w:t>5. Relate some stories you know that are a positive reflection of our culture and some that are a negative reflection of our culture.</w:t>
      </w:r>
    </w:p>
    <w:p w:rsidR="00EE3FF6" w:rsidRDefault="00EE3FF6"/>
    <w:p w:rsidR="00EE3FF6" w:rsidRDefault="00EE3FF6">
      <w:r>
        <w:t>6. Discuss some “culture making” you have done.</w:t>
      </w:r>
    </w:p>
    <w:p w:rsidR="00EE3FF6" w:rsidRDefault="00EE3FF6"/>
    <w:p w:rsidR="00EE3FF6" w:rsidRDefault="00EE3FF6">
      <w:r>
        <w:t>7. How would you describe the culture of Five Forks Church?</w:t>
      </w:r>
    </w:p>
    <w:p w:rsidR="00EE3FF6" w:rsidRDefault="00EE3FF6"/>
    <w:p w:rsidR="00EE3FF6" w:rsidRDefault="00EE3FF6">
      <w:r>
        <w:t>8. Read or scan the first three chapters of Acts to become familiar with the context of Peter and John causing a disturbance in chapter 4. Is there a right way or a wrong way to create a disturbance? Discuss your answers.</w:t>
      </w:r>
    </w:p>
    <w:p w:rsidR="00EE3FF6" w:rsidRDefault="00EE3FF6"/>
    <w:p w:rsidR="00EE3FF6" w:rsidRDefault="00FB1923">
      <w:r>
        <w:t xml:space="preserve">9. </w:t>
      </w:r>
      <w:r w:rsidR="00EE3FF6">
        <w:t>Talk about some evidence you have seen in a person’s life that would lead you to believe they are a follower of Jesus.</w:t>
      </w:r>
    </w:p>
    <w:p w:rsidR="00EE3FF6" w:rsidRDefault="00EE3FF6"/>
    <w:p w:rsidR="00EE3FF6" w:rsidRDefault="00FB1923">
      <w:r>
        <w:t xml:space="preserve">10. </w:t>
      </w:r>
      <w:r w:rsidR="00EE3FF6">
        <w:t xml:space="preserve">Do you prefer to “cause a disturbance” or </w:t>
      </w:r>
      <w:r>
        <w:t>“</w:t>
      </w:r>
      <w:r w:rsidR="00EE3FF6">
        <w:t>maintain the status quo?</w:t>
      </w:r>
      <w:r>
        <w:t>”</w:t>
      </w:r>
    </w:p>
    <w:p w:rsidR="00EE3FF6" w:rsidRDefault="00EE3FF6">
      <w:r>
        <w:t>How does your preference affect your testimony of your faith in Jesus Christ?</w:t>
      </w:r>
    </w:p>
    <w:p w:rsidR="00EE3FF6" w:rsidRDefault="00EE3FF6"/>
    <w:p w:rsidR="00EE3FF6" w:rsidRDefault="00FB1923">
      <w:r>
        <w:t xml:space="preserve">11. </w:t>
      </w:r>
      <w:r w:rsidR="00EE3FF6">
        <w:t xml:space="preserve">Identify an area in your life or in our church where you would like to see yourself or </w:t>
      </w:r>
      <w:proofErr w:type="gramStart"/>
      <w:r w:rsidR="00EE3FF6">
        <w:t>us</w:t>
      </w:r>
      <w:proofErr w:type="gramEnd"/>
      <w:r w:rsidR="00EE3FF6">
        <w:t xml:space="preserve"> become </w:t>
      </w:r>
      <w:r>
        <w:t>counter</w:t>
      </w:r>
      <w:r w:rsidR="00EE3FF6">
        <w:t xml:space="preserve"> cultural in 2017. Discuss some steps you or we can take to make this happen.</w:t>
      </w:r>
    </w:p>
    <w:sectPr w:rsidR="00EE3FF6" w:rsidSect="00150A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F6"/>
    <w:rsid w:val="00150ADC"/>
    <w:rsid w:val="00964613"/>
    <w:rsid w:val="00EE3FF6"/>
    <w:rsid w:val="00FB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59EFDC-A87F-4283-A01C-0152A8A2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1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7C8D6257</Template>
  <TotalTime>13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Five Forks Brethren in Christ Church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Kipe</dc:creator>
  <cp:keywords/>
  <dc:description/>
  <cp:lastModifiedBy>Ray Kipe</cp:lastModifiedBy>
  <cp:revision>1</cp:revision>
  <cp:lastPrinted>2017-01-08T12:18:00Z</cp:lastPrinted>
  <dcterms:created xsi:type="dcterms:W3CDTF">2017-01-08T12:06:00Z</dcterms:created>
  <dcterms:modified xsi:type="dcterms:W3CDTF">2017-01-08T12:19:00Z</dcterms:modified>
</cp:coreProperties>
</file>